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2947" w:rsidRDefault="006F65C7" w:rsidP="00401856">
      <w:pPr>
        <w:jc w:val="center"/>
        <w:rPr>
          <w:b/>
          <w:sz w:val="36"/>
          <w:szCs w:val="36"/>
        </w:rPr>
      </w:pPr>
      <w:bookmarkStart w:id="0" w:name="_GoBack"/>
      <w:bookmarkEnd w:id="0"/>
      <w:r>
        <w:rPr>
          <w:noProof/>
          <w:lang w:val="nb-NO" w:eastAsia="nb-NO"/>
        </w:rPr>
        <w:drawing>
          <wp:inline distT="0" distB="0" distL="0" distR="0" wp14:anchorId="2A37644D" wp14:editId="33CCE91F">
            <wp:extent cx="4248150" cy="2733675"/>
            <wp:effectExtent l="0" t="0" r="0" b="9525"/>
            <wp:docPr id="1" name="Bild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e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CDF" w:rsidRDefault="00417CDF" w:rsidP="00401856">
      <w:pPr>
        <w:jc w:val="center"/>
        <w:rPr>
          <w:b/>
          <w:sz w:val="36"/>
          <w:szCs w:val="36"/>
        </w:rPr>
      </w:pPr>
    </w:p>
    <w:p w:rsidR="001D2947" w:rsidRDefault="00417CDF" w:rsidP="00401856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Velkommen til konsert!</w:t>
      </w:r>
    </w:p>
    <w:p w:rsidR="00417CDF" w:rsidRDefault="00417CDF" w:rsidP="00401856">
      <w:pPr>
        <w:jc w:val="center"/>
        <w:rPr>
          <w:b/>
          <w:sz w:val="36"/>
          <w:szCs w:val="36"/>
        </w:rPr>
      </w:pPr>
    </w:p>
    <w:p w:rsidR="00417CDF" w:rsidRDefault="00C27011" w:rsidP="00F052B2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SONGSKATTANE 2017</w:t>
      </w:r>
      <w:r w:rsidR="001D2947">
        <w:rPr>
          <w:b/>
          <w:sz w:val="36"/>
          <w:szCs w:val="36"/>
        </w:rPr>
        <w:t xml:space="preserve">    </w:t>
      </w:r>
    </w:p>
    <w:p w:rsidR="00FA524A" w:rsidRPr="00401856" w:rsidRDefault="00C27011" w:rsidP="00417CDF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«TRADISJONELLE BARNESONGAR</w:t>
      </w:r>
      <w:r w:rsidR="00FA524A" w:rsidRPr="00401856">
        <w:rPr>
          <w:b/>
          <w:sz w:val="36"/>
          <w:szCs w:val="36"/>
        </w:rPr>
        <w:t>”</w:t>
      </w:r>
    </w:p>
    <w:p w:rsidR="00FA524A" w:rsidRPr="00094F69" w:rsidRDefault="00FA524A" w:rsidP="00401856">
      <w:pPr>
        <w:jc w:val="center"/>
        <w:rPr>
          <w:b/>
        </w:rPr>
      </w:pPr>
    </w:p>
    <w:p w:rsidR="00FA524A" w:rsidRPr="00094F69" w:rsidRDefault="00FA524A" w:rsidP="00401856">
      <w:pPr>
        <w:jc w:val="center"/>
        <w:rPr>
          <w:b/>
        </w:rPr>
      </w:pPr>
      <w:r w:rsidRPr="00094F69">
        <w:rPr>
          <w:b/>
        </w:rPr>
        <w:t>EIT KOR-PROSJEKT FOR ALLE ELVAR PÅ 4. TRINN</w:t>
      </w:r>
    </w:p>
    <w:p w:rsidR="00FA524A" w:rsidRPr="00094F69" w:rsidRDefault="00FA524A" w:rsidP="00401856">
      <w:pPr>
        <w:jc w:val="center"/>
        <w:rPr>
          <w:b/>
        </w:rPr>
      </w:pPr>
    </w:p>
    <w:p w:rsidR="00FA524A" w:rsidRPr="00F052B2" w:rsidRDefault="00FA524A" w:rsidP="00F052B2">
      <w:pPr>
        <w:jc w:val="center"/>
        <w:rPr>
          <w:b/>
        </w:rPr>
      </w:pPr>
      <w:r w:rsidRPr="00094F69">
        <w:rPr>
          <w:b/>
        </w:rPr>
        <w:t>I REGI AV DE</w:t>
      </w:r>
      <w:r w:rsidR="001D2947">
        <w:rPr>
          <w:b/>
        </w:rPr>
        <w:t>N KULTURELLE SKULESEKKEN I TIME</w:t>
      </w:r>
    </w:p>
    <w:p w:rsidR="00FA524A" w:rsidRPr="00094F69" w:rsidRDefault="00FA524A" w:rsidP="001D2947"/>
    <w:p w:rsidR="001D2947" w:rsidRDefault="00FA524A" w:rsidP="002D2E2A">
      <w:pPr>
        <w:ind w:right="-286"/>
      </w:pPr>
      <w:r w:rsidRPr="00094F69">
        <w:t>Målet med</w:t>
      </w:r>
      <w:r w:rsidR="00401856">
        <w:t xml:space="preserve"> dette</w:t>
      </w:r>
      <w:r w:rsidRPr="00094F69">
        <w:t xml:space="preserve"> prosje</w:t>
      </w:r>
      <w:r>
        <w:t xml:space="preserve">ktet er å skape song- og formidlingsglede gjennom </w:t>
      </w:r>
      <w:r w:rsidR="00401856">
        <w:t>det å synge i kor. S</w:t>
      </w:r>
      <w:r>
        <w:t xml:space="preserve">amstundes </w:t>
      </w:r>
      <w:r w:rsidR="00401856">
        <w:t xml:space="preserve">får skuleelevane </w:t>
      </w:r>
      <w:r>
        <w:t>viktig kjennskap til norske songska</w:t>
      </w:r>
      <w:r w:rsidR="002D2E2A">
        <w:t>ttar og tradisjonelle barnesonga</w:t>
      </w:r>
      <w:r>
        <w:t>r som ligg nedarva i vår kultur gjennom fleire generasjonar.</w:t>
      </w:r>
      <w:r w:rsidR="00417CDF">
        <w:t xml:space="preserve"> </w:t>
      </w:r>
      <w:r w:rsidR="00401856">
        <w:t>T</w:t>
      </w:r>
      <w:r>
        <w:t xml:space="preserve">ema for </w:t>
      </w:r>
      <w:r w:rsidR="00401856">
        <w:t>song</w:t>
      </w:r>
      <w:r>
        <w:t xml:space="preserve">repertoaret </w:t>
      </w:r>
      <w:r w:rsidR="00401856">
        <w:t xml:space="preserve">er </w:t>
      </w:r>
      <w:r w:rsidR="00C27011">
        <w:t>i år «Tradisjonelle barnesongar</w:t>
      </w:r>
      <w:r w:rsidR="00401856">
        <w:t>»</w:t>
      </w:r>
      <w:r w:rsidR="00417CDF">
        <w:t xml:space="preserve"> med inn</w:t>
      </w:r>
      <w:r w:rsidR="002D2E2A">
        <w:t>slag</w:t>
      </w:r>
      <w:r w:rsidR="006F65C7">
        <w:t xml:space="preserve"> </w:t>
      </w:r>
      <w:r w:rsidR="00C27011">
        <w:t xml:space="preserve">av </w:t>
      </w:r>
      <w:r w:rsidR="002D2E2A">
        <w:t xml:space="preserve">kjende og kjære melodiar av </w:t>
      </w:r>
      <w:r w:rsidR="00C27011">
        <w:t>Torbjørn Egner, Alf Prøysen og Margrethe Munth</w:t>
      </w:r>
      <w:r w:rsidR="002D2E2A">
        <w:t>e m. fl.</w:t>
      </w:r>
      <w:r w:rsidR="00C27011">
        <w:t xml:space="preserve"> </w:t>
      </w:r>
      <w:r w:rsidR="00F052B2">
        <w:br/>
      </w:r>
      <w:r w:rsidRPr="00094F69">
        <w:t xml:space="preserve">Elevar og lærarar har øvd i lang tid, pugga tekstar og lært </w:t>
      </w:r>
      <w:r w:rsidR="00401856">
        <w:t xml:space="preserve">seg melodiar. </w:t>
      </w:r>
      <w:r>
        <w:t>N</w:t>
      </w:r>
      <w:r w:rsidR="00401856">
        <w:t>o er tida endeleg kome der alle elevar på 4. trinn</w:t>
      </w:r>
      <w:r w:rsidR="001D2947">
        <w:t xml:space="preserve"> frå </w:t>
      </w:r>
      <w:r w:rsidR="00401856">
        <w:t>skulane i Time kommu</w:t>
      </w:r>
      <w:r w:rsidR="00417CDF">
        <w:t>ne skal entre scenen</w:t>
      </w:r>
      <w:r w:rsidR="00401856">
        <w:t xml:space="preserve"> med </w:t>
      </w:r>
      <w:r>
        <w:t xml:space="preserve">2 </w:t>
      </w:r>
      <w:r w:rsidRPr="00094F69">
        <w:t>store</w:t>
      </w:r>
      <w:r w:rsidR="00F052B2">
        <w:t xml:space="preserve"> samansette</w:t>
      </w:r>
      <w:r w:rsidR="001D25F9">
        <w:t xml:space="preserve"> kor</w:t>
      </w:r>
      <w:r w:rsidR="00401856">
        <w:t>. Dei gl</w:t>
      </w:r>
      <w:r w:rsidR="001D2947">
        <w:t>er</w:t>
      </w:r>
      <w:r w:rsidR="00401856">
        <w:t xml:space="preserve"> seg til </w:t>
      </w:r>
      <w:r w:rsidR="001D25F9">
        <w:t>å</w:t>
      </w:r>
      <w:r w:rsidR="00401856">
        <w:t xml:space="preserve"> framføre programmet for publikum. Med god s</w:t>
      </w:r>
      <w:r w:rsidR="00417CDF">
        <w:t xml:space="preserve">tøtte frå korleiar </w:t>
      </w:r>
      <w:r w:rsidRPr="00094F69">
        <w:t xml:space="preserve">og </w:t>
      </w:r>
      <w:r w:rsidR="00F052B2">
        <w:t>3</w:t>
      </w:r>
      <w:r w:rsidR="001D2947">
        <w:t xml:space="preserve"> </w:t>
      </w:r>
      <w:r w:rsidRPr="00094F69">
        <w:t xml:space="preserve">musikarar </w:t>
      </w:r>
      <w:r w:rsidR="001D2947">
        <w:t xml:space="preserve">frå lærarstaben i Time kulturskule </w:t>
      </w:r>
      <w:r w:rsidRPr="00094F69">
        <w:t>får de</w:t>
      </w:r>
      <w:r w:rsidR="001D2947">
        <w:t xml:space="preserve">i </w:t>
      </w:r>
      <w:r w:rsidRPr="00094F69">
        <w:t xml:space="preserve">oppleva </w:t>
      </w:r>
      <w:r w:rsidR="00C27011">
        <w:t xml:space="preserve">Time-skulen sin variant av det </w:t>
      </w:r>
      <w:r w:rsidRPr="00094F69">
        <w:t>store</w:t>
      </w:r>
      <w:r w:rsidR="00C27011">
        <w:t xml:space="preserve"> korslaget”. Sc</w:t>
      </w:r>
      <w:r w:rsidR="002D2E2A">
        <w:t>ene-</w:t>
      </w:r>
      <w:r w:rsidR="00C27011">
        <w:t>formidling</w:t>
      </w:r>
      <w:r w:rsidR="002D2E2A">
        <w:t>a</w:t>
      </w:r>
      <w:r w:rsidR="00C27011">
        <w:t xml:space="preserve"> er gitt </w:t>
      </w:r>
      <w:r w:rsidR="002D2E2A">
        <w:t xml:space="preserve">eit ekstra løft </w:t>
      </w:r>
      <w:r w:rsidR="00C27011">
        <w:t xml:space="preserve">med små dramainnslag. </w:t>
      </w:r>
    </w:p>
    <w:p w:rsidR="001D2947" w:rsidRDefault="00401856" w:rsidP="001D2947">
      <w:r>
        <w:t xml:space="preserve">Den kulturelle skulesekken </w:t>
      </w:r>
      <w:r w:rsidR="00F052B2">
        <w:t xml:space="preserve">og Time kulturskule </w:t>
      </w:r>
      <w:r>
        <w:t xml:space="preserve">ønskjer </w:t>
      </w:r>
      <w:r w:rsidR="00F052B2">
        <w:t xml:space="preserve">dykk </w:t>
      </w:r>
      <w:r>
        <w:t>velkommen</w:t>
      </w:r>
      <w:r w:rsidR="001D2947">
        <w:t xml:space="preserve"> til konsert!</w:t>
      </w:r>
    </w:p>
    <w:p w:rsidR="00FA524A" w:rsidRPr="00417CDF" w:rsidRDefault="001D2947" w:rsidP="001D2947">
      <w:pPr>
        <w:rPr>
          <w:lang w:val="nb-NO"/>
        </w:rPr>
      </w:pPr>
      <w:r w:rsidRPr="00417CDF">
        <w:rPr>
          <w:lang w:val="nb-NO"/>
        </w:rPr>
        <w:t xml:space="preserve">                                            </w:t>
      </w:r>
      <w:r w:rsidR="00417CDF" w:rsidRPr="00417CDF">
        <w:rPr>
          <w:lang w:val="nb-NO"/>
        </w:rPr>
        <w:t xml:space="preserve">        </w:t>
      </w:r>
      <w:r w:rsidRPr="00417CDF">
        <w:rPr>
          <w:lang w:val="nb-NO"/>
        </w:rPr>
        <w:t xml:space="preserve">- </w:t>
      </w:r>
      <w:r w:rsidR="00FA524A" w:rsidRPr="00417CDF">
        <w:rPr>
          <w:lang w:val="nb-NO"/>
        </w:rPr>
        <w:t xml:space="preserve">nynn gjerne med dersom </w:t>
      </w:r>
      <w:r w:rsidR="00C27011">
        <w:rPr>
          <w:lang w:val="nb-NO"/>
        </w:rPr>
        <w:t>du kjenner igjen noen av strofe</w:t>
      </w:r>
      <w:r w:rsidR="00FA524A" w:rsidRPr="00417CDF">
        <w:rPr>
          <w:lang w:val="nb-NO"/>
        </w:rPr>
        <w:t>ne!</w:t>
      </w:r>
    </w:p>
    <w:p w:rsidR="00FA524A" w:rsidRPr="00417CDF" w:rsidRDefault="00FA524A" w:rsidP="00F052B2">
      <w:pPr>
        <w:tabs>
          <w:tab w:val="left" w:pos="1050"/>
        </w:tabs>
        <w:rPr>
          <w:b/>
          <w:u w:val="single"/>
          <w:lang w:val="nb-NO"/>
        </w:rPr>
      </w:pPr>
    </w:p>
    <w:p w:rsidR="00FA524A" w:rsidRPr="002D2E2A" w:rsidRDefault="00F052B2" w:rsidP="00C27011">
      <w:pPr>
        <w:rPr>
          <w:b/>
          <w:lang w:val="nb-NO"/>
        </w:rPr>
      </w:pPr>
      <w:r w:rsidRPr="002D2E2A">
        <w:rPr>
          <w:b/>
          <w:lang w:val="nb-NO"/>
        </w:rPr>
        <w:t>Merk dykk kon</w:t>
      </w:r>
      <w:r w:rsidR="00C27011" w:rsidRPr="002D2E2A">
        <w:rPr>
          <w:b/>
          <w:lang w:val="nb-NO"/>
        </w:rPr>
        <w:t>sert-tida for DITT BARN og din skule – Velkommen</w:t>
      </w:r>
      <w:r w:rsidRPr="002D2E2A">
        <w:rPr>
          <w:b/>
          <w:lang w:val="nb-NO"/>
        </w:rPr>
        <w:t>!!!</w:t>
      </w:r>
    </w:p>
    <w:p w:rsidR="00F052B2" w:rsidRPr="00417CDF" w:rsidRDefault="00F052B2" w:rsidP="00C27011">
      <w:pPr>
        <w:rPr>
          <w:b/>
          <w:u w:val="single"/>
          <w:lang w:val="nb-NO"/>
        </w:rPr>
      </w:pPr>
    </w:p>
    <w:p w:rsidR="00F052B2" w:rsidRPr="00C27011" w:rsidRDefault="00C27011" w:rsidP="00C27011">
      <w:pPr>
        <w:pStyle w:val="Listeavsnitt"/>
        <w:numPr>
          <w:ilvl w:val="0"/>
          <w:numId w:val="1"/>
        </w:numPr>
        <w:rPr>
          <w:b/>
          <w:color w:val="FF0000"/>
          <w:lang w:val="nb-NO"/>
        </w:rPr>
      </w:pPr>
      <w:r w:rsidRPr="00C27011">
        <w:rPr>
          <w:b/>
          <w:color w:val="FF0000"/>
          <w:lang w:val="nb-NO"/>
        </w:rPr>
        <w:t>Torsdag 9</w:t>
      </w:r>
      <w:r w:rsidR="00417CDF" w:rsidRPr="00C27011">
        <w:rPr>
          <w:b/>
          <w:color w:val="FF0000"/>
          <w:lang w:val="nb-NO"/>
        </w:rPr>
        <w:t>. mars : Kveldskonsert kl. 17.00-18.00 Aula Rosseland skule</w:t>
      </w:r>
      <w:r w:rsidR="00F052B2" w:rsidRPr="00C27011">
        <w:rPr>
          <w:b/>
          <w:color w:val="FF0000"/>
          <w:lang w:val="nb-NO"/>
        </w:rPr>
        <w:t>.</w:t>
      </w:r>
    </w:p>
    <w:p w:rsidR="00577E8A" w:rsidRPr="00C27011" w:rsidRDefault="000F4305" w:rsidP="006F65C7">
      <w:pPr>
        <w:ind w:left="708" w:firstLine="12"/>
        <w:rPr>
          <w:b/>
          <w:color w:val="FF0000"/>
          <w:lang w:val="nb-NO"/>
        </w:rPr>
      </w:pPr>
      <w:r w:rsidRPr="00C27011">
        <w:rPr>
          <w:b/>
          <w:color w:val="FF0000"/>
          <w:lang w:val="nb-NO"/>
        </w:rPr>
        <w:t>E</w:t>
      </w:r>
      <w:r w:rsidR="00F052B2" w:rsidRPr="00C27011">
        <w:rPr>
          <w:b/>
          <w:color w:val="FF0000"/>
          <w:lang w:val="nb-NO"/>
        </w:rPr>
        <w:t>levane skal møte kl. 16.00.</w:t>
      </w:r>
      <w:r w:rsidR="00C27011">
        <w:rPr>
          <w:b/>
          <w:color w:val="FF0000"/>
          <w:lang w:val="nb-NO"/>
        </w:rPr>
        <w:br/>
        <w:t>Kor med</w:t>
      </w:r>
      <w:r w:rsidR="00F052B2" w:rsidRPr="00C27011">
        <w:rPr>
          <w:b/>
          <w:color w:val="FF0000"/>
          <w:lang w:val="nb-NO"/>
        </w:rPr>
        <w:t xml:space="preserve"> </w:t>
      </w:r>
      <w:r w:rsidR="00417CDF" w:rsidRPr="00C27011">
        <w:rPr>
          <w:b/>
          <w:color w:val="FF0000"/>
          <w:lang w:val="nb-NO"/>
        </w:rPr>
        <w:t xml:space="preserve">elevar frå </w:t>
      </w:r>
      <w:r w:rsidR="00577E8A" w:rsidRPr="00C27011">
        <w:rPr>
          <w:b/>
          <w:color w:val="FF0000"/>
          <w:lang w:val="nb-NO"/>
        </w:rPr>
        <w:t xml:space="preserve">4. trinn </w:t>
      </w:r>
      <w:r w:rsidR="00417CDF" w:rsidRPr="00C27011">
        <w:rPr>
          <w:b/>
          <w:color w:val="FF0000"/>
          <w:lang w:val="nb-NO"/>
        </w:rPr>
        <w:t xml:space="preserve">på </w:t>
      </w:r>
      <w:r w:rsidR="00417CDF" w:rsidRPr="00C27011">
        <w:rPr>
          <w:b/>
          <w:color w:val="FF0000"/>
          <w:u w:val="single"/>
          <w:lang w:val="nb-NO"/>
        </w:rPr>
        <w:t xml:space="preserve">Lye, </w:t>
      </w:r>
      <w:r w:rsidR="00F052B2" w:rsidRPr="00C27011">
        <w:rPr>
          <w:b/>
          <w:color w:val="FF0000"/>
          <w:u w:val="single"/>
          <w:lang w:val="nb-NO"/>
        </w:rPr>
        <w:t xml:space="preserve">Undheim, Frøyland og Hognestad </w:t>
      </w:r>
      <w:r w:rsidR="00577E8A" w:rsidRPr="00C27011">
        <w:rPr>
          <w:b/>
          <w:color w:val="FF0000"/>
          <w:u w:val="single"/>
          <w:lang w:val="nb-NO"/>
        </w:rPr>
        <w:t>skule</w:t>
      </w:r>
      <w:r w:rsidR="00F052B2" w:rsidRPr="00C27011">
        <w:rPr>
          <w:b/>
          <w:color w:val="FF0000"/>
          <w:u w:val="single"/>
          <w:lang w:val="nb-NO"/>
        </w:rPr>
        <w:t>.</w:t>
      </w:r>
    </w:p>
    <w:p w:rsidR="00577E8A" w:rsidRPr="00C27011" w:rsidRDefault="00577E8A" w:rsidP="00C27011">
      <w:pPr>
        <w:rPr>
          <w:color w:val="FF0000"/>
          <w:lang w:val="nb-NO"/>
        </w:rPr>
      </w:pPr>
    </w:p>
    <w:p w:rsidR="00F052B2" w:rsidRPr="00C27011" w:rsidRDefault="00C27011" w:rsidP="00C27011">
      <w:pPr>
        <w:pStyle w:val="Listeavsnitt"/>
        <w:numPr>
          <w:ilvl w:val="0"/>
          <w:numId w:val="1"/>
        </w:numPr>
        <w:rPr>
          <w:b/>
          <w:color w:val="7030A0"/>
          <w:lang w:val="nb-NO"/>
        </w:rPr>
      </w:pPr>
      <w:r w:rsidRPr="00C27011">
        <w:rPr>
          <w:b/>
          <w:color w:val="7030A0"/>
          <w:lang w:val="nb-NO"/>
        </w:rPr>
        <w:t>Torsdag 9</w:t>
      </w:r>
      <w:r w:rsidR="00577E8A" w:rsidRPr="00C27011">
        <w:rPr>
          <w:b/>
          <w:color w:val="7030A0"/>
          <w:lang w:val="nb-NO"/>
        </w:rPr>
        <w:t xml:space="preserve">. mars : Kveldskonsert </w:t>
      </w:r>
      <w:r w:rsidR="00417CDF" w:rsidRPr="00C27011">
        <w:rPr>
          <w:b/>
          <w:color w:val="7030A0"/>
          <w:lang w:val="nb-NO"/>
        </w:rPr>
        <w:t>kl. 18.30-19.30 Aula Ros</w:t>
      </w:r>
      <w:r w:rsidR="00F052B2" w:rsidRPr="00C27011">
        <w:rPr>
          <w:b/>
          <w:color w:val="7030A0"/>
          <w:lang w:val="nb-NO"/>
        </w:rPr>
        <w:t xml:space="preserve">seland skule </w:t>
      </w:r>
    </w:p>
    <w:p w:rsidR="00F052B2" w:rsidRPr="00C27011" w:rsidRDefault="00F052B2" w:rsidP="006F65C7">
      <w:pPr>
        <w:ind w:firstLine="708"/>
        <w:rPr>
          <w:b/>
          <w:color w:val="7030A0"/>
          <w:lang w:val="nb-NO"/>
        </w:rPr>
      </w:pPr>
      <w:r w:rsidRPr="00C27011">
        <w:rPr>
          <w:b/>
          <w:color w:val="7030A0"/>
          <w:lang w:val="nb-NO"/>
        </w:rPr>
        <w:t>Elevane skal møte kl. 18.00</w:t>
      </w:r>
    </w:p>
    <w:p w:rsidR="00577E8A" w:rsidRPr="00C27011" w:rsidRDefault="00C27011" w:rsidP="006F65C7">
      <w:pPr>
        <w:ind w:firstLine="708"/>
        <w:rPr>
          <w:b/>
          <w:color w:val="7030A0"/>
          <w:u w:val="single"/>
          <w:lang w:val="nb-NO"/>
        </w:rPr>
      </w:pPr>
      <w:r>
        <w:rPr>
          <w:b/>
          <w:color w:val="7030A0"/>
          <w:lang w:val="nb-NO"/>
        </w:rPr>
        <w:t xml:space="preserve">Kor med </w:t>
      </w:r>
      <w:r w:rsidR="00417CDF" w:rsidRPr="00C27011">
        <w:rPr>
          <w:b/>
          <w:color w:val="7030A0"/>
          <w:lang w:val="nb-NO"/>
        </w:rPr>
        <w:t xml:space="preserve">elevar frå 4. trinn på </w:t>
      </w:r>
      <w:r w:rsidR="00417CDF" w:rsidRPr="00C27011">
        <w:rPr>
          <w:b/>
          <w:color w:val="7030A0"/>
          <w:u w:val="single"/>
          <w:lang w:val="nb-NO"/>
        </w:rPr>
        <w:t>Bryne og Rosseland skule.</w:t>
      </w:r>
    </w:p>
    <w:p w:rsidR="00F052B2" w:rsidRPr="00417CDF" w:rsidRDefault="00F052B2" w:rsidP="00C27011">
      <w:pPr>
        <w:rPr>
          <w:lang w:val="nb-NO"/>
        </w:rPr>
      </w:pPr>
    </w:p>
    <w:p w:rsidR="00417CDF" w:rsidRDefault="00417CDF" w:rsidP="00417CDF">
      <w:pPr>
        <w:jc w:val="both"/>
        <w:rPr>
          <w:lang w:val="nb-NO"/>
        </w:rPr>
      </w:pPr>
    </w:p>
    <w:p w:rsidR="00417CDF" w:rsidRPr="00F052B2" w:rsidRDefault="00C27011" w:rsidP="00417CDF">
      <w:pPr>
        <w:jc w:val="both"/>
        <w:rPr>
          <w:b/>
          <w:lang w:val="nb-NO"/>
        </w:rPr>
      </w:pPr>
      <w:r>
        <w:rPr>
          <w:b/>
          <w:lang w:val="nb-NO"/>
        </w:rPr>
        <w:t>BILLETTE</w:t>
      </w:r>
      <w:r w:rsidR="00417CDF" w:rsidRPr="00F052B2">
        <w:rPr>
          <w:b/>
          <w:lang w:val="nb-NO"/>
        </w:rPr>
        <w:t>R</w:t>
      </w:r>
      <w:r>
        <w:rPr>
          <w:b/>
          <w:lang w:val="nb-NO"/>
        </w:rPr>
        <w:t xml:space="preserve"> ved inngangen</w:t>
      </w:r>
    </w:p>
    <w:p w:rsidR="00417CDF" w:rsidRPr="00F052B2" w:rsidRDefault="00417CDF" w:rsidP="00417CDF">
      <w:pPr>
        <w:jc w:val="both"/>
        <w:rPr>
          <w:b/>
          <w:lang w:val="nb-NO"/>
        </w:rPr>
      </w:pPr>
      <w:r w:rsidRPr="00F052B2">
        <w:rPr>
          <w:b/>
          <w:lang w:val="nb-NO"/>
        </w:rPr>
        <w:t xml:space="preserve">KR 50,- FOR VAKSNE, GRATIS FOR BARN </w:t>
      </w:r>
    </w:p>
    <w:sectPr w:rsidR="00417CDF" w:rsidRPr="00F052B2" w:rsidSect="00F052B2">
      <w:pgSz w:w="11906" w:h="16838" w:code="9"/>
      <w:pgMar w:top="1418" w:right="1418" w:bottom="142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6765B2"/>
    <w:multiLevelType w:val="hybridMultilevel"/>
    <w:tmpl w:val="AF248618"/>
    <w:lvl w:ilvl="0" w:tplc="29CE485E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8140019" w:tentative="1">
      <w:start w:val="1"/>
      <w:numFmt w:val="lowerLetter"/>
      <w:lvlText w:val="%2."/>
      <w:lvlJc w:val="left"/>
      <w:pPr>
        <w:ind w:left="1440" w:hanging="360"/>
      </w:pPr>
    </w:lvl>
    <w:lvl w:ilvl="2" w:tplc="0814001B" w:tentative="1">
      <w:start w:val="1"/>
      <w:numFmt w:val="lowerRoman"/>
      <w:lvlText w:val="%3."/>
      <w:lvlJc w:val="right"/>
      <w:pPr>
        <w:ind w:left="2160" w:hanging="180"/>
      </w:pPr>
    </w:lvl>
    <w:lvl w:ilvl="3" w:tplc="0814000F" w:tentative="1">
      <w:start w:val="1"/>
      <w:numFmt w:val="decimal"/>
      <w:lvlText w:val="%4."/>
      <w:lvlJc w:val="left"/>
      <w:pPr>
        <w:ind w:left="2880" w:hanging="360"/>
      </w:pPr>
    </w:lvl>
    <w:lvl w:ilvl="4" w:tplc="08140019" w:tentative="1">
      <w:start w:val="1"/>
      <w:numFmt w:val="lowerLetter"/>
      <w:lvlText w:val="%5."/>
      <w:lvlJc w:val="left"/>
      <w:pPr>
        <w:ind w:left="3600" w:hanging="360"/>
      </w:pPr>
    </w:lvl>
    <w:lvl w:ilvl="5" w:tplc="0814001B" w:tentative="1">
      <w:start w:val="1"/>
      <w:numFmt w:val="lowerRoman"/>
      <w:lvlText w:val="%6."/>
      <w:lvlJc w:val="right"/>
      <w:pPr>
        <w:ind w:left="4320" w:hanging="180"/>
      </w:pPr>
    </w:lvl>
    <w:lvl w:ilvl="6" w:tplc="0814000F" w:tentative="1">
      <w:start w:val="1"/>
      <w:numFmt w:val="decimal"/>
      <w:lvlText w:val="%7."/>
      <w:lvlJc w:val="left"/>
      <w:pPr>
        <w:ind w:left="5040" w:hanging="360"/>
      </w:pPr>
    </w:lvl>
    <w:lvl w:ilvl="7" w:tplc="08140019" w:tentative="1">
      <w:start w:val="1"/>
      <w:numFmt w:val="lowerLetter"/>
      <w:lvlText w:val="%8."/>
      <w:lvlJc w:val="left"/>
      <w:pPr>
        <w:ind w:left="5760" w:hanging="360"/>
      </w:pPr>
    </w:lvl>
    <w:lvl w:ilvl="8" w:tplc="08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524A"/>
    <w:rsid w:val="000D5802"/>
    <w:rsid w:val="000F4305"/>
    <w:rsid w:val="001D25F9"/>
    <w:rsid w:val="001D2947"/>
    <w:rsid w:val="002D2E2A"/>
    <w:rsid w:val="00401856"/>
    <w:rsid w:val="00417CDF"/>
    <w:rsid w:val="00577E8A"/>
    <w:rsid w:val="00600987"/>
    <w:rsid w:val="006168AB"/>
    <w:rsid w:val="006F65C7"/>
    <w:rsid w:val="00844A85"/>
    <w:rsid w:val="00AD39F6"/>
    <w:rsid w:val="00C27011"/>
    <w:rsid w:val="00EE2B45"/>
    <w:rsid w:val="00F052B2"/>
    <w:rsid w:val="00FA524A"/>
    <w:rsid w:val="00FD2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52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nn-NO" w:eastAsia="nn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EE2B45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EE2B45"/>
    <w:rPr>
      <w:rFonts w:ascii="Tahoma" w:eastAsia="Times New Roman" w:hAnsi="Tahoma" w:cs="Tahoma"/>
      <w:sz w:val="16"/>
      <w:szCs w:val="16"/>
      <w:lang w:val="nn-NO" w:eastAsia="nn-NO"/>
    </w:rPr>
  </w:style>
  <w:style w:type="paragraph" w:styleId="Listeavsnitt">
    <w:name w:val="List Paragraph"/>
    <w:basedOn w:val="Normal"/>
    <w:uiPriority w:val="34"/>
    <w:qFormat/>
    <w:rsid w:val="00C2701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52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nn-NO" w:eastAsia="nn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EE2B45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EE2B45"/>
    <w:rPr>
      <w:rFonts w:ascii="Tahoma" w:eastAsia="Times New Roman" w:hAnsi="Tahoma" w:cs="Tahoma"/>
      <w:sz w:val="16"/>
      <w:szCs w:val="16"/>
      <w:lang w:val="nn-NO" w:eastAsia="nn-NO"/>
    </w:rPr>
  </w:style>
  <w:style w:type="paragraph" w:styleId="Listeavsnitt">
    <w:name w:val="List Paragraph"/>
    <w:basedOn w:val="Normal"/>
    <w:uiPriority w:val="34"/>
    <w:qFormat/>
    <w:rsid w:val="00C2701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D42E9FE1</Template>
  <TotalTime>0</TotalTime>
  <Pages>1</Pages>
  <Words>268</Words>
  <Characters>1421</Characters>
  <Application>Microsoft Office Word</Application>
  <DocSecurity>4</DocSecurity>
  <Lines>11</Lines>
  <Paragraphs>3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Time kommune</Company>
  <LinksUpToDate>false</LinksUpToDate>
  <CharactersWithSpaces>1686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Guri Årsvoll</dc:creator>
  <cp:lastModifiedBy>Torunn Laland</cp:lastModifiedBy>
  <cp:revision>2</cp:revision>
  <dcterms:created xsi:type="dcterms:W3CDTF">2017-03-07T08:06:00Z</dcterms:created>
  <dcterms:modified xsi:type="dcterms:W3CDTF">2017-03-07T08:06:00Z</dcterms:modified>
</cp:coreProperties>
</file>